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F71" w:rsidRPr="008E3E5B" w:rsidRDefault="00E62F71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(8:00-9:55)  1группа (1а)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4819"/>
        <w:gridCol w:w="2552"/>
      </w:tblGrid>
      <w:tr w:rsidR="00E62F71" w:rsidRPr="00A812C9" w:rsidTr="007358EA">
        <w:tc>
          <w:tcPr>
            <w:tcW w:w="534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 xml:space="preserve">ФИО ребенка </w:t>
            </w:r>
          </w:p>
        </w:tc>
        <w:tc>
          <w:tcPr>
            <w:tcW w:w="2552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Абдуллина Амелия Тимуровна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13.05.13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Ахсанова Эмилия Рамилевна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06.04.13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ГафиятуллинаАлия Рустамовна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13.12.13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Горбунов Михаил Вячеславович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03.04.13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Гусева Александра Викторовна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17.10.13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Костюренко Егор Сергеевич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04.03.13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Кузнецова Диана Алексеевна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12.07.13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Миронов Арсений Андреевич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03.12.12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МуртазинАрсланРамилевич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31.01.13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Мухамядеев Шамиль Рафаэлевич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07.10.14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Пиянзина Ярослава Сергеевна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09.06.13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Уланова Кира Артемовна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24.08.13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Усманов Шамиль Рустемович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21.08.13</w:t>
            </w:r>
          </w:p>
        </w:tc>
      </w:tr>
      <w:tr w:rsidR="00E62F71" w:rsidRPr="00A812C9" w:rsidTr="007358EA"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ХаннановРадель Маратович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02.12.13</w:t>
            </w:r>
          </w:p>
        </w:tc>
      </w:tr>
      <w:tr w:rsidR="00E62F71" w:rsidRPr="00A812C9" w:rsidTr="007358EA">
        <w:trPr>
          <w:trHeight w:val="353"/>
        </w:trPr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Шарафетдинова Рената Сиреневна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27.04.13</w:t>
            </w:r>
          </w:p>
        </w:tc>
      </w:tr>
      <w:tr w:rsidR="00E62F71" w:rsidRPr="00A812C9" w:rsidTr="007358EA">
        <w:trPr>
          <w:trHeight w:val="353"/>
        </w:trPr>
        <w:tc>
          <w:tcPr>
            <w:tcW w:w="53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81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Шевченко Дарья Ивановна</w:t>
            </w:r>
          </w:p>
        </w:tc>
        <w:tc>
          <w:tcPr>
            <w:tcW w:w="255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09.01.13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(8.00-9.55)  2 группа (1б)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4678"/>
        <w:gridCol w:w="2835"/>
      </w:tblGrid>
      <w:tr w:rsidR="00E62F71" w:rsidRPr="00A812C9" w:rsidTr="007358EA">
        <w:tc>
          <w:tcPr>
            <w:tcW w:w="675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835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Бадыкшанова Амина Ильдаровна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18.12.12</w:t>
            </w:r>
          </w:p>
        </w:tc>
      </w:tr>
      <w:tr w:rsidR="00E62F71" w:rsidRPr="00A812C9" w:rsidTr="007358EA">
        <w:trPr>
          <w:trHeight w:val="178"/>
        </w:trPr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Егоров Олег Игоревич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06.10.13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Забелина Софья Михайловна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30.12.12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Исрафилов Амир Айдарович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31.10.13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ИшмухаметовЛинарИлфатович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26.12.13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Кормушин Тимофей Денисович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13.05.13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Ларина Юлия Евгеньевна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25.01.13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Матвеев Илья Евгеньевич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12.06.13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Мочелевская Полина Дмитриевна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30.04.13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Муртазина Элина Наилевна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05.08.13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НавширвановаАмелия Артуровна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17.12.12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НуришановРанельРамисович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13.04.13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СарваровАзаматАйнурович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30.05.13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СитдиковаРианаИльгизаровна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06.06.13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Хасанов Рамазан Русланович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15.01.13</w:t>
            </w:r>
          </w:p>
        </w:tc>
      </w:tr>
      <w:tr w:rsidR="00E62F71" w:rsidRPr="00A812C9" w:rsidTr="007358EA">
        <w:tc>
          <w:tcPr>
            <w:tcW w:w="67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67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Янтимирова Майя Витальевна</w:t>
            </w:r>
          </w:p>
        </w:tc>
        <w:tc>
          <w:tcPr>
            <w:tcW w:w="283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06.02.13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b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b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(8.00-9.55)  3 группа (1в)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5387"/>
        <w:gridCol w:w="2364"/>
      </w:tblGrid>
      <w:tr w:rsidR="00E62F71" w:rsidRPr="00A812C9" w:rsidTr="008E3E5B">
        <w:tc>
          <w:tcPr>
            <w:tcW w:w="817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364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Ананьев Ярослав Сергеевич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26.01.13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БильдановКамильШамилевич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07.04.13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Бодрягин Кирилл Павлович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02.06.13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Гараева Амира Рафаэлевна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16.11.12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Гатиев Даниэль Ленарович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15.03.13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Дубинин Артур Марселевич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09.07.13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Заглядов Глеб Евгеньевич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14.09.13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Киршина Виктория Олеговна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14.07.13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Макаров Илья Максимович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09.06.13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Муллиркина Элина Тагировна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15.06.13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Мустафин Рамазан Рустамович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09.09.13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Мустафин Сабир Сергеевич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25.10.13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Нуриахметова Камилла Ильдаровна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17.08.13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СахаповаРалинаРаилевна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01.02.13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Серебряков Артемий Вячеславович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14.01.13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Смирнов Марк Михайлович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26.09.13</w:t>
            </w:r>
          </w:p>
        </w:tc>
      </w:tr>
      <w:tr w:rsidR="00E62F71" w:rsidRPr="00A812C9" w:rsidTr="008E3E5B">
        <w:tc>
          <w:tcPr>
            <w:tcW w:w="81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Шибашова Виктория Вадимовна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03.05.13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(8.00-9.55) 4 группа (1г)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5245"/>
        <w:gridCol w:w="2364"/>
      </w:tblGrid>
      <w:tr w:rsidR="00E62F71" w:rsidRPr="00A812C9" w:rsidTr="008E3E5B">
        <w:tc>
          <w:tcPr>
            <w:tcW w:w="959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364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Гайнуллина Гузель Маратовна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18.09.13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ГалявиевКамильДинарович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31.05.13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Гирфанова Азалия Руслановна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04.08.13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Гирфанова РадмиллаИльнуровна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22.07.13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Давлетшин  Камиль Русланович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15.07.13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 xml:space="preserve">Кургузскин Александр Дмитриевич 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15.05.13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МиначеваСафия Эдуардовна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28.06.13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МухаметгараевКаюмИльдарович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04.11.13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Нафиков Рамазан Радикович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18.07.13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Сапьянов Дмитрий Алексеевич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15.02.13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Фархутдинова СамираДамировна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06.07.13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Хоснуллина Карина Реналевна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01.04.13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Чулкова Варвара Александровна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24.02.13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Якупов Платон Ирикович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25.06.13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ЯруллинаРианаАйдаровна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04.09.13</w:t>
            </w:r>
          </w:p>
        </w:tc>
      </w:tr>
      <w:tr w:rsidR="00E62F71" w:rsidRPr="00A812C9" w:rsidTr="008E3E5B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245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Гурьянов Сергей Павлович</w:t>
            </w:r>
          </w:p>
        </w:tc>
        <w:tc>
          <w:tcPr>
            <w:tcW w:w="2364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12.07.13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(17.20-19-15) 5 группа (1д)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5528"/>
        <w:gridCol w:w="2410"/>
      </w:tblGrid>
      <w:tr w:rsidR="00E62F71" w:rsidRPr="00A812C9" w:rsidTr="007358EA">
        <w:tc>
          <w:tcPr>
            <w:tcW w:w="959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28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410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Андрианова Ясмина  Дмитриевна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07.05.13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Гарифуллина Эмилия Ильшатовна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22.05.13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Закиева Диана Радиковна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25.10.13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Кириллова Элина Денисовна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18.01.14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Крымский НурисламРамилевич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23.05.13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Маннапов Алмаз Фанильевич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22.01.13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Мартыненко Ярослав Александрович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19.07.13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Меньшикова Мирослава Евгеньевна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24.09.13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Садовникова Василиса Михайловна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06.09.13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СамигуллинаЯсминаРафисовна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09.10.13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 xml:space="preserve">Самиков Марк Сергеевич 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20.01.14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Самойлов Прохор Максимович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06.07.13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Севастьянов Егор Дмитриевич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06.02.13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Фархутдинов Тимур Ильдарович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02.06.13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Хаердинова Элида Динаровна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12.05.13</w:t>
            </w:r>
          </w:p>
        </w:tc>
      </w:tr>
      <w:tr w:rsidR="00E62F71" w:rsidRPr="00A812C9" w:rsidTr="007358EA">
        <w:tc>
          <w:tcPr>
            <w:tcW w:w="959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52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ШомуротоваЯсминаАлижоновна</w:t>
            </w:r>
          </w:p>
        </w:tc>
        <w:tc>
          <w:tcPr>
            <w:tcW w:w="2410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04.11.13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(17.20-19.15)  6 группа (1е)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5138"/>
        <w:gridCol w:w="2548"/>
      </w:tblGrid>
      <w:tr w:rsidR="00E62F71" w:rsidRPr="00A812C9" w:rsidTr="00A812C9">
        <w:tc>
          <w:tcPr>
            <w:tcW w:w="1242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38" w:type="dxa"/>
          </w:tcPr>
          <w:p w:rsidR="00E62F71" w:rsidRPr="008E3E5B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548" w:type="dxa"/>
          </w:tcPr>
          <w:p w:rsidR="00E62F71" w:rsidRPr="008E3E5B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Вафин Карим Нафисович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07.08.13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Воронцов Артемий Андреевич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28.06.13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ГалиеваНафисаРишатовна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08.10.13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Ганиева ЭлизаИльнаровна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13.10.13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Гатин Тимур Рамилевич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27.05.13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ДавлетшинДанисФанисович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16.09.13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ДавлетшинИльназИльгизович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04.10.12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Жаркова Ульяна Дмитриевна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27.09.13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Зотова Вероника Александровна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16.04.13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Исангулов Булат Марсельевич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16.06.13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Мастюкова Анастасия Павловна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20.01.13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Сафаров Алан Эдуардович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19.01.14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Федоров Максим Алексеевич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28.06.13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Хамидуллина Зарина Ленизовна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30.08.13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Хамитова Алина Равилевна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06.01.13</w:t>
            </w:r>
          </w:p>
        </w:tc>
      </w:tr>
      <w:tr w:rsidR="00E62F71" w:rsidRPr="00A812C9" w:rsidTr="00A812C9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3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Шибаева Милана Романовна</w:t>
            </w:r>
          </w:p>
        </w:tc>
        <w:tc>
          <w:tcPr>
            <w:tcW w:w="2548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15.01.13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(17.20-19.55)  7 группа (1ее)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01"/>
        <w:gridCol w:w="5244"/>
        <w:gridCol w:w="2223"/>
      </w:tblGrid>
      <w:tr w:rsidR="00E62F71" w:rsidRPr="00A812C9" w:rsidTr="008E3E5B">
        <w:tc>
          <w:tcPr>
            <w:tcW w:w="1101" w:type="dxa"/>
          </w:tcPr>
          <w:p w:rsidR="00E62F71" w:rsidRPr="008E3E5B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4" w:type="dxa"/>
          </w:tcPr>
          <w:p w:rsidR="00E62F71" w:rsidRPr="008E3E5B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223" w:type="dxa"/>
          </w:tcPr>
          <w:p w:rsidR="00E62F71" w:rsidRPr="008E3E5B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ВалиулинРаянРинатович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04.10.13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Васильченко Максим Михайлович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29.05.13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ГалееваСамираРинатовна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28.09.13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Давыдова Элина Валерьевна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01.06.13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Ерополов Марк Михайлович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05.05.13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Зигангиров Ислам Радикович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15.08.13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Кафанова Милена Егоровна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08.09.13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ЛатифуллинДанисАйдарович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21.02.13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Максимова Ариана Вячеславовна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03.09.13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Рыбкина Милана Павловна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05.11.12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Тишкина Юлия Станиславовна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14.03.13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Файзрахманова Сабина Рафаэлевна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20.11.12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Фархутдинов АнсельНафисович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17.02.13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Фахруллин Карим Ильдусович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15.08.13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ХуснутдиноваРалина Маратовна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14.06.13</w:t>
            </w:r>
          </w:p>
        </w:tc>
      </w:tr>
      <w:tr w:rsidR="00E62F71" w:rsidRPr="00A812C9" w:rsidTr="008E3E5B">
        <w:tc>
          <w:tcPr>
            <w:tcW w:w="1101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244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Яншин Булат Ренатович</w:t>
            </w:r>
          </w:p>
        </w:tc>
        <w:tc>
          <w:tcPr>
            <w:tcW w:w="2223" w:type="dxa"/>
          </w:tcPr>
          <w:p w:rsidR="00E62F71" w:rsidRPr="00A812C9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02.09.13</w:t>
            </w:r>
          </w:p>
        </w:tc>
      </w:tr>
    </w:tbl>
    <w:p w:rsidR="00E62F71" w:rsidRPr="00A812C9" w:rsidRDefault="00E62F71" w:rsidP="00B532A0">
      <w:pPr>
        <w:rPr>
          <w:rFonts w:ascii="Times New Roman" w:hAnsi="Times New Roman"/>
          <w:sz w:val="28"/>
          <w:szCs w:val="28"/>
        </w:rPr>
      </w:pPr>
    </w:p>
    <w:p w:rsidR="00E62F71" w:rsidRPr="008E3E5B" w:rsidRDefault="00E62F71" w:rsidP="00B532A0">
      <w:pPr>
        <w:rPr>
          <w:rFonts w:ascii="Times New Roman" w:hAnsi="Times New Roman"/>
          <w:b/>
          <w:sz w:val="28"/>
          <w:szCs w:val="28"/>
        </w:rPr>
      </w:pPr>
      <w:r w:rsidRPr="008E3E5B">
        <w:rPr>
          <w:rFonts w:ascii="Times New Roman" w:hAnsi="Times New Roman"/>
          <w:b/>
          <w:sz w:val="28"/>
          <w:szCs w:val="28"/>
        </w:rPr>
        <w:t>Пятница  (17.20-19.15)  8 группа (1ж)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5138"/>
        <w:gridCol w:w="2188"/>
      </w:tblGrid>
      <w:tr w:rsidR="00E62F71" w:rsidRPr="00A812C9" w:rsidTr="008E3E5B">
        <w:tc>
          <w:tcPr>
            <w:tcW w:w="1242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38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188" w:type="dxa"/>
          </w:tcPr>
          <w:p w:rsidR="00E62F71" w:rsidRPr="008E3E5B" w:rsidRDefault="00E62F71" w:rsidP="007358E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8E3E5B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Губайдуллин СальманНаилевич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04.04.13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Димитриев Ярослав Игоревич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21.04.13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Ермолаев Артем Денисович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17.07.13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ЗиннатовКамильРамисович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16.03.13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Зиннатуллина Рената Рустамовна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25.03.13</w:t>
            </w:r>
            <w:bookmarkStart w:id="0" w:name="_GoBack"/>
            <w:bookmarkEnd w:id="0"/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Ибатуллин Ибрагим Райнурович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02.07.13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Исламов Эрнест Русланович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26.07.13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Исламова Самира Андреевна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18.02.13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Магдеев Эмиль Рамильевич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22.06.13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Мельников Данил Сергеевич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17.01.13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Муратов ИльданЭмилевич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17.10.13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Нестерова Милана Олеговна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06.06.13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ЧервячковаЯсмина Яковлевна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14.02.13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Шепталов Максим Игоревич</w:t>
            </w: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812C9">
              <w:rPr>
                <w:rFonts w:ascii="Times New Roman" w:hAnsi="Times New Roman"/>
                <w:sz w:val="28"/>
                <w:szCs w:val="28"/>
              </w:rPr>
              <w:t>28.10.12</w:t>
            </w:r>
          </w:p>
        </w:tc>
      </w:tr>
      <w:tr w:rsidR="00E62F71" w:rsidRPr="00A812C9" w:rsidTr="008E3E5B">
        <w:tc>
          <w:tcPr>
            <w:tcW w:w="1242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3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88" w:type="dxa"/>
          </w:tcPr>
          <w:p w:rsidR="00E62F71" w:rsidRPr="00A812C9" w:rsidRDefault="00E62F71" w:rsidP="007358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62F71" w:rsidRDefault="00E62F71" w:rsidP="00B532A0">
      <w:pPr>
        <w:rPr>
          <w:rFonts w:ascii="Times New Roman" w:hAnsi="Times New Roman"/>
          <w:sz w:val="32"/>
          <w:szCs w:val="32"/>
        </w:rPr>
      </w:pPr>
    </w:p>
    <w:p w:rsidR="00E62F71" w:rsidRDefault="00E62F71" w:rsidP="00B532A0">
      <w:pPr>
        <w:rPr>
          <w:rFonts w:ascii="Times New Roman" w:hAnsi="Times New Roman"/>
          <w:sz w:val="32"/>
          <w:szCs w:val="32"/>
        </w:rPr>
      </w:pPr>
    </w:p>
    <w:p w:rsidR="00E62F71" w:rsidRPr="00B942AB" w:rsidRDefault="00E62F71" w:rsidP="00B532A0">
      <w:pPr>
        <w:rPr>
          <w:rFonts w:ascii="Times New Roman" w:hAnsi="Times New Roman"/>
          <w:b/>
          <w:sz w:val="32"/>
          <w:szCs w:val="32"/>
        </w:rPr>
      </w:pPr>
    </w:p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435DC5">
        <w:rPr>
          <w:rFonts w:ascii="Times New Roman" w:hAnsi="Times New Roman"/>
          <w:b/>
          <w:sz w:val="28"/>
          <w:szCs w:val="28"/>
        </w:rPr>
        <w:t>Суббота (9:00-10:55)  9 группа (1з)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4819"/>
        <w:gridCol w:w="2552"/>
      </w:tblGrid>
      <w:tr w:rsidR="00E62F71" w:rsidRPr="00435DC5" w:rsidTr="00A812C9">
        <w:tc>
          <w:tcPr>
            <w:tcW w:w="534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 xml:space="preserve">ФИО ребенка </w:t>
            </w:r>
          </w:p>
        </w:tc>
        <w:tc>
          <w:tcPr>
            <w:tcW w:w="2552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Абалкарамов Артур Игоревич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21.03.2013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Ахметзянова амина Айдаровна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12.08.2013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Беляева Вероника Вадимовна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24.08.2013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Залялетдинова Малика Руслановна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02.06.2013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Иванов Тимофей Сергеевич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19.07.2013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Любимова Яна Евгеньевна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17.03.2013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Мудрых Екатерина Дмитриевна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02.02.2013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Муртазина Ралина Радиковна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06.11.2013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Паршин Кирилл Артемович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11.02.2013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Полякова Аврора Викторовна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27.01.2013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Сокол Марк Альбертович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23.07.2013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Трофимов Станислав Евгеньевич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19.04.2013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Филинева Азалия Александровна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10.10.2013</w:t>
            </w:r>
          </w:p>
        </w:tc>
      </w:tr>
      <w:tr w:rsidR="00E62F71" w:rsidRPr="00435DC5" w:rsidTr="00A812C9"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Хусаенов Тимур Фаритович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19.02.2013</w:t>
            </w:r>
          </w:p>
        </w:tc>
      </w:tr>
      <w:tr w:rsidR="00E62F71" w:rsidRPr="00435DC5" w:rsidTr="00A812C9">
        <w:trPr>
          <w:trHeight w:val="353"/>
        </w:trPr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Хуснуллин Карим Раилевич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16.03.2013</w:t>
            </w:r>
          </w:p>
        </w:tc>
      </w:tr>
      <w:tr w:rsidR="00E62F71" w:rsidRPr="00435DC5" w:rsidTr="00A812C9">
        <w:trPr>
          <w:trHeight w:val="353"/>
        </w:trPr>
        <w:tc>
          <w:tcPr>
            <w:tcW w:w="534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819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Чураков Артем Дмитриевич</w:t>
            </w:r>
          </w:p>
        </w:tc>
        <w:tc>
          <w:tcPr>
            <w:tcW w:w="2552" w:type="dxa"/>
          </w:tcPr>
          <w:p w:rsidR="00E62F71" w:rsidRPr="00435DC5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15.02.2013</w:t>
            </w:r>
          </w:p>
        </w:tc>
      </w:tr>
    </w:tbl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435DC5">
        <w:rPr>
          <w:rFonts w:ascii="Times New Roman" w:hAnsi="Times New Roman"/>
          <w:b/>
          <w:sz w:val="28"/>
          <w:szCs w:val="28"/>
        </w:rPr>
        <w:t>Суббота  (9.00-10.55)  10 группа (1и)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4678"/>
        <w:gridCol w:w="2835"/>
      </w:tblGrid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78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83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Ахмадишин Азамат Артурович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01.12.2012</w:t>
            </w:r>
          </w:p>
        </w:tc>
      </w:tr>
      <w:tr w:rsidR="00E62F71" w:rsidRPr="00435DC5" w:rsidTr="00A812C9">
        <w:trPr>
          <w:trHeight w:val="178"/>
        </w:trPr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Богачева ольга Павловна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17.07.2013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Гнедушкин  Григорий Евгеньевич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22.04.2013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Диндаров Реналь Равильевич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08.10.2013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Имаев Даян Ильдарович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15.03.2013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Каримов Реналь Ильдарович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25.10.2013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Медведева Елизавета Алексеевна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26.06.2013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Мингазов Ренат Равилевич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10.01.2013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Рамзаева Алена Павловна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31.05.2013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Рафигуллин Руслан Равилевич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29.04.2013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Сахапова Аделя Ильсуровна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10.10.2013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Сыраева Самина Артуровна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11.08.2013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Трофимов Сергей Витальевич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20.08.2013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Фаттахова София Радисовна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13.08.2013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Хаерова Раяна Раилевна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08.06.2013</w:t>
            </w:r>
          </w:p>
        </w:tc>
      </w:tr>
      <w:tr w:rsidR="00E62F71" w:rsidRPr="00435DC5" w:rsidTr="00A812C9">
        <w:tc>
          <w:tcPr>
            <w:tcW w:w="675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4678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Шафигуллин Тимур Ришатович</w:t>
            </w:r>
          </w:p>
        </w:tc>
        <w:tc>
          <w:tcPr>
            <w:tcW w:w="2835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23.08.2013</w:t>
            </w:r>
          </w:p>
        </w:tc>
      </w:tr>
    </w:tbl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435DC5">
        <w:rPr>
          <w:rFonts w:ascii="Times New Roman" w:hAnsi="Times New Roman"/>
          <w:b/>
          <w:sz w:val="28"/>
          <w:szCs w:val="28"/>
        </w:rPr>
        <w:t>Суббота  (9.00-10.55)  11 группа (1к)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17"/>
        <w:gridCol w:w="5387"/>
        <w:gridCol w:w="2364"/>
      </w:tblGrid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38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364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DC5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Алтунина Анна Сергеевна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08.03.2013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Афлятунов Ильяс Русланович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19.08.2013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Вильданова Аделия Тимуровна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02.04.2013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Гагизянов Камиль Ильнурович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03.04.2013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Закиров Шамиль Артурович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26.01.2013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Исмагилова Камилла Маратовна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18.04.2013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Исхаков Даниэль Денисович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26.06.2013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Муллин Мирон Денисович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14.04.2013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Мухаметдинов Азамат Айратович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24.08.2013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Мухиддинова Тахмина Козимжаковна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18.03.2013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Николаева Ксения Витальевна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08.08.2013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Павлова Дарья васильевна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30.08.2013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Паймухина Амелия Сергеевна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29.09.2013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Сухачова Ариадна Андреевна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07.03.2013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Фархутдинов Амир Ильфатович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14.03.2013</w:t>
            </w:r>
          </w:p>
        </w:tc>
      </w:tr>
      <w:tr w:rsidR="00E62F71" w:rsidRPr="00435DC5" w:rsidTr="00B942AB">
        <w:tc>
          <w:tcPr>
            <w:tcW w:w="817" w:type="dxa"/>
          </w:tcPr>
          <w:p w:rsidR="00E62F71" w:rsidRPr="00435DC5" w:rsidRDefault="00E62F71" w:rsidP="00A812C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5DC5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387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Чердаков Радмир Евгеньевич</w:t>
            </w:r>
          </w:p>
        </w:tc>
        <w:tc>
          <w:tcPr>
            <w:tcW w:w="2364" w:type="dxa"/>
          </w:tcPr>
          <w:p w:rsidR="00E62F71" w:rsidRPr="00435DC5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435DC5">
              <w:rPr>
                <w:rFonts w:ascii="Times New Roman" w:hAnsi="Times New Roman"/>
                <w:sz w:val="28"/>
              </w:rPr>
              <w:t>17.09.2013</w:t>
            </w:r>
          </w:p>
        </w:tc>
      </w:tr>
    </w:tbl>
    <w:p w:rsidR="00E62F71" w:rsidRPr="00435DC5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C85CA3">
        <w:rPr>
          <w:rFonts w:ascii="Times New Roman" w:hAnsi="Times New Roman"/>
          <w:b/>
          <w:sz w:val="28"/>
          <w:szCs w:val="28"/>
        </w:rPr>
        <w:t>Суббота  (9.00-10.55) 12 группа (1л)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5245"/>
        <w:gridCol w:w="2275"/>
      </w:tblGrid>
      <w:tr w:rsidR="00E62F71" w:rsidRPr="00C85CA3" w:rsidTr="00B942AB">
        <w:tc>
          <w:tcPr>
            <w:tcW w:w="959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275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Акимов Савелий Артемович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06.01.2013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Афзалова Азалия Эльдаровна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07.11.2012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Газизов Камиль Георгиевич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15.11.2013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Ганеева Дарина Артуровна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11.10.2013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Гараев Булат Камилевич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08.04.2013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Гаязетдинов Сулейман Исламович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09.12.2012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Казаков Даниил Игоревич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07.02.2013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Леонтьев Антон Константинович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22.04.2013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Макаров Максим Вячеславович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02.06.2013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Матвеев Виталий Романович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29.11.2013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Насыбуллин Роберт Эдуардович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05.09.2013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Нуруллин Тимур Ленарович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04.01.2013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Фирстова Виолетта Максимовна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01.07.2013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Хавратова Ева Вячеславовна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05.05.2013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Халиуллин Даниэль Ильнурович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28.05.2013</w:t>
            </w:r>
          </w:p>
        </w:tc>
      </w:tr>
      <w:tr w:rsidR="00E62F71" w:rsidRPr="00C85CA3" w:rsidTr="00B942AB">
        <w:tc>
          <w:tcPr>
            <w:tcW w:w="959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24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Харисова Ясмина Радиковна</w:t>
            </w:r>
          </w:p>
        </w:tc>
        <w:tc>
          <w:tcPr>
            <w:tcW w:w="2275" w:type="dxa"/>
          </w:tcPr>
          <w:p w:rsidR="00E62F71" w:rsidRPr="00C85CA3" w:rsidRDefault="00E62F71" w:rsidP="00435DC5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29.12.2012</w:t>
            </w:r>
          </w:p>
        </w:tc>
      </w:tr>
    </w:tbl>
    <w:p w:rsidR="00E62F71" w:rsidRPr="00C85CA3" w:rsidRDefault="00E62F71" w:rsidP="00A812C9">
      <w:pPr>
        <w:rPr>
          <w:rFonts w:ascii="Times New Roman" w:hAnsi="Times New Roman"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C85CA3">
        <w:rPr>
          <w:rFonts w:ascii="Times New Roman" w:hAnsi="Times New Roman"/>
          <w:b/>
          <w:sz w:val="28"/>
          <w:szCs w:val="28"/>
        </w:rPr>
        <w:t>Суббота  (11.30- 13.30) 13 группа (1м)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5528"/>
        <w:gridCol w:w="2410"/>
      </w:tblGrid>
      <w:tr w:rsidR="00E62F71" w:rsidRPr="00C85CA3" w:rsidTr="00A812C9">
        <w:tc>
          <w:tcPr>
            <w:tcW w:w="959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28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410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Аппаков Илья Романович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11.02.2013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Батталов Аклим Рустемович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05.08.2013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Вадигуллина Элина Артуровна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15.04.2013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Гильманова Амина Ришатовна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08.05.2013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Голышева Анастасия Игоревна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11.07.2013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Демидов Артем Андреевич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27.10.2012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Евдокимова Олеся Викторовна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26.12.2012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Конопко Арсений Артемович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31.10.2012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Кравченко Софья Ярославовна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02.07.2013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Красильникова Ульяна Александровна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03.02.2013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Кутнеева Самира Рафисовна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Нестеров Павел Сергеевич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15.05.2013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Нурутдинова Ангелина Радиковна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10.05.2013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Сергеева Анастасия Викторовна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17.12.2013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Скрипина Анна Сергеевна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17.06.2013</w:t>
            </w:r>
          </w:p>
        </w:tc>
      </w:tr>
      <w:tr w:rsidR="00E62F71" w:rsidRPr="00C85CA3" w:rsidTr="00A812C9">
        <w:tc>
          <w:tcPr>
            <w:tcW w:w="959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52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Умнова Софья Павловна</w:t>
            </w:r>
          </w:p>
        </w:tc>
        <w:tc>
          <w:tcPr>
            <w:tcW w:w="2410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15.04.2013</w:t>
            </w:r>
          </w:p>
        </w:tc>
      </w:tr>
    </w:tbl>
    <w:p w:rsidR="00E62F71" w:rsidRPr="00C85CA3" w:rsidRDefault="00E62F71" w:rsidP="00A812C9">
      <w:pPr>
        <w:rPr>
          <w:rFonts w:ascii="Times New Roman" w:hAnsi="Times New Roman"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C85CA3">
        <w:rPr>
          <w:rFonts w:ascii="Times New Roman" w:hAnsi="Times New Roman"/>
          <w:b/>
          <w:sz w:val="28"/>
          <w:szCs w:val="28"/>
        </w:rPr>
        <w:t>Суббота (11.30-13.30)  14 группа (1н)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5138"/>
        <w:gridCol w:w="2275"/>
      </w:tblGrid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Андрейчук Арсений Андреевич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10.05.2013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Ахмадишина Камиля Айдаровна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03.07.2013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Газизов Рамазан Русланович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17.07.2013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Галимзянова Сафия Рустамовна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29.05.2013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Давыдова Елизавета Ильинична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22.02.2013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Динмухаметов Амирхан Альбертович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17.05.2013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Залялетдинова Малика Руслановна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 xml:space="preserve"> 02 .06.2013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Исламов Бахтияр Рамилевич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25.05.2013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Искакова Рамина Дархановна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17.10.2013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Кабитова Дарья Олеговна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21.11.2012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Колесникова Валерия Евгеньевна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18.03.2013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Кузнецова Виктория Евгеньевна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01.07.2013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Маннапова Эмилия Дамировна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09.05.2013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Мухамадеев Раиль Русланович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22.04.2013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Новицкий Сергей Андреевич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02.04.2013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Семьянова Кира Романовна</w:t>
            </w:r>
          </w:p>
        </w:tc>
        <w:tc>
          <w:tcPr>
            <w:tcW w:w="2275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21.03.2013</w:t>
            </w:r>
          </w:p>
        </w:tc>
      </w:tr>
    </w:tbl>
    <w:p w:rsidR="00E62F71" w:rsidRPr="00C85CA3" w:rsidRDefault="00E62F71" w:rsidP="00A812C9">
      <w:pPr>
        <w:rPr>
          <w:rFonts w:ascii="Times New Roman" w:hAnsi="Times New Roman"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C85CA3">
        <w:rPr>
          <w:rFonts w:ascii="Times New Roman" w:hAnsi="Times New Roman"/>
          <w:b/>
          <w:sz w:val="28"/>
          <w:szCs w:val="28"/>
        </w:rPr>
        <w:t>Суббота (11.30-13.30)  15 группа (10)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5138"/>
        <w:gridCol w:w="2188"/>
      </w:tblGrid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Ахмерова Алиса Радиковна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23.10.2013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Вафина Амелия Ленаровна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01.02.2013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Гайфутдинова Амира Равильевна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07.01.2013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Галеев Карим Ильнарович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19.02.2013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Давлетшина Азалина  Рустемовна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27.10.2013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Загретдинов Карим Айдарович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09.10.2013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Кашапов Ислам Ренатович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16.03.2013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Лябипова София Маратовна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19.02.2013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Мальковская Дарья Дмитриевна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10.09.2013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Меньшаев Макар Кириллович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18.09.2013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Миннебаева Ралина Руслановна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18.01.2013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Павлова Райяна Ринатовна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05.08.2013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Сахабиева Розалина Ильнуровна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18.07.2013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Шалашова Василиса Никитична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01.04.2013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Шишелев Роман Игоревич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04.08.2013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Юдинцева Елизавета Дмитриевна</w:t>
            </w:r>
          </w:p>
        </w:tc>
        <w:tc>
          <w:tcPr>
            <w:tcW w:w="218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17.10.2013</w:t>
            </w:r>
          </w:p>
        </w:tc>
      </w:tr>
    </w:tbl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</w:p>
    <w:p w:rsidR="00E62F71" w:rsidRPr="00C85CA3" w:rsidRDefault="00E62F71" w:rsidP="00A812C9">
      <w:pPr>
        <w:rPr>
          <w:rFonts w:ascii="Times New Roman" w:hAnsi="Times New Roman"/>
          <w:b/>
          <w:sz w:val="28"/>
          <w:szCs w:val="28"/>
        </w:rPr>
      </w:pPr>
      <w:r w:rsidRPr="00C85CA3">
        <w:rPr>
          <w:rFonts w:ascii="Times New Roman" w:hAnsi="Times New Roman"/>
          <w:b/>
          <w:sz w:val="28"/>
          <w:szCs w:val="28"/>
        </w:rPr>
        <w:t>Суббота (11.30-13.30)  16 группа (1п)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2"/>
        <w:gridCol w:w="5138"/>
        <w:gridCol w:w="2368"/>
      </w:tblGrid>
      <w:tr w:rsidR="00E62F71" w:rsidRPr="00C85CA3" w:rsidTr="00B942AB">
        <w:tc>
          <w:tcPr>
            <w:tcW w:w="1242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38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ФИО ребенка</w:t>
            </w:r>
          </w:p>
        </w:tc>
        <w:tc>
          <w:tcPr>
            <w:tcW w:w="2368" w:type="dxa"/>
          </w:tcPr>
          <w:p w:rsidR="00E62F71" w:rsidRPr="00C85CA3" w:rsidRDefault="00E62F71" w:rsidP="00A812C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85CA3">
              <w:rPr>
                <w:rFonts w:ascii="Times New Roman" w:hAnsi="Times New Roman"/>
                <w:b/>
                <w:sz w:val="28"/>
                <w:szCs w:val="28"/>
              </w:rPr>
              <w:t>Дата рождения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Аминов Каюм Рамисович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25.09.2013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Бутко Мирослова Евгеньевна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30.09.2013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Горячкин Илья Андреевич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10.09.2013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Зайнуллин Амир Ришатович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25.06.2013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Залилова Замира Радиковна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13.04.2013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Зубова Ксения Сергеевна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06.02.2013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Каюмова Ралина Ильшатовна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08.10.2013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Красильникова Алиса Александровна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04.07.2013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Паршаков Вадим Сергеевич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08.06.2013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Радиков Реналь Ленарович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23.05.2013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Сафиуллина Диляра Фаилевна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18.01.2013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Хусаинов Амир Тимурович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30.09.2013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Шайдуллина Таир Ленарович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13.02.2013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Шарипов Булат Ильшатович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01.11.2012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Шафигуллина Амина Ильнуровна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29.12.2012</w:t>
            </w:r>
          </w:p>
        </w:tc>
      </w:tr>
      <w:tr w:rsidR="00E62F71" w:rsidRPr="00C85CA3" w:rsidTr="00B942AB">
        <w:tc>
          <w:tcPr>
            <w:tcW w:w="1242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85CA3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3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Ямалов Камиль Радикович</w:t>
            </w:r>
          </w:p>
        </w:tc>
        <w:tc>
          <w:tcPr>
            <w:tcW w:w="2368" w:type="dxa"/>
          </w:tcPr>
          <w:p w:rsidR="00E62F71" w:rsidRPr="00C85CA3" w:rsidRDefault="00E62F71" w:rsidP="00BB0048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 w:rsidRPr="00C85CA3">
              <w:rPr>
                <w:rFonts w:ascii="Times New Roman" w:hAnsi="Times New Roman"/>
                <w:sz w:val="28"/>
              </w:rPr>
              <w:t>16.07.2013</w:t>
            </w:r>
          </w:p>
        </w:tc>
      </w:tr>
    </w:tbl>
    <w:p w:rsidR="00E62F71" w:rsidRPr="00C30CB5" w:rsidRDefault="00E62F71" w:rsidP="00B532A0">
      <w:pPr>
        <w:rPr>
          <w:rFonts w:ascii="Times New Roman" w:hAnsi="Times New Roman"/>
          <w:sz w:val="32"/>
          <w:szCs w:val="32"/>
        </w:rPr>
      </w:pPr>
    </w:p>
    <w:sectPr w:rsidR="00E62F71" w:rsidRPr="00C30CB5" w:rsidSect="00A812C9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3D76"/>
    <w:rsid w:val="00014BF3"/>
    <w:rsid w:val="00032E82"/>
    <w:rsid w:val="00041339"/>
    <w:rsid w:val="00050D86"/>
    <w:rsid w:val="000834ED"/>
    <w:rsid w:val="00093F65"/>
    <w:rsid w:val="000B4550"/>
    <w:rsid w:val="000D3D05"/>
    <w:rsid w:val="000D58ED"/>
    <w:rsid w:val="00110975"/>
    <w:rsid w:val="00134F49"/>
    <w:rsid w:val="001401DD"/>
    <w:rsid w:val="001437F7"/>
    <w:rsid w:val="00144ACF"/>
    <w:rsid w:val="001460A9"/>
    <w:rsid w:val="00154CB6"/>
    <w:rsid w:val="001562BC"/>
    <w:rsid w:val="00171DA8"/>
    <w:rsid w:val="00186C46"/>
    <w:rsid w:val="00192C65"/>
    <w:rsid w:val="001B56DD"/>
    <w:rsid w:val="001D40CE"/>
    <w:rsid w:val="001E4207"/>
    <w:rsid w:val="00227179"/>
    <w:rsid w:val="002353BA"/>
    <w:rsid w:val="00237EA9"/>
    <w:rsid w:val="00280A7E"/>
    <w:rsid w:val="002B49AA"/>
    <w:rsid w:val="002E2104"/>
    <w:rsid w:val="002E47C0"/>
    <w:rsid w:val="002F51F3"/>
    <w:rsid w:val="002F746D"/>
    <w:rsid w:val="003209B9"/>
    <w:rsid w:val="00324CE4"/>
    <w:rsid w:val="0034422F"/>
    <w:rsid w:val="00345F4F"/>
    <w:rsid w:val="00381689"/>
    <w:rsid w:val="00397CD9"/>
    <w:rsid w:val="003A1145"/>
    <w:rsid w:val="003A1FA2"/>
    <w:rsid w:val="003B30F4"/>
    <w:rsid w:val="003D385F"/>
    <w:rsid w:val="003E1337"/>
    <w:rsid w:val="003F33BD"/>
    <w:rsid w:val="004354D1"/>
    <w:rsid w:val="00435DC5"/>
    <w:rsid w:val="004361C7"/>
    <w:rsid w:val="00450F8F"/>
    <w:rsid w:val="00465E0D"/>
    <w:rsid w:val="00467A4B"/>
    <w:rsid w:val="00471205"/>
    <w:rsid w:val="004741E1"/>
    <w:rsid w:val="00484CB5"/>
    <w:rsid w:val="00492E24"/>
    <w:rsid w:val="004A4FD9"/>
    <w:rsid w:val="004B7348"/>
    <w:rsid w:val="004C23E4"/>
    <w:rsid w:val="004D5D80"/>
    <w:rsid w:val="004E2A73"/>
    <w:rsid w:val="004E4444"/>
    <w:rsid w:val="005121FF"/>
    <w:rsid w:val="0051552A"/>
    <w:rsid w:val="00520043"/>
    <w:rsid w:val="00531B7F"/>
    <w:rsid w:val="00554C5B"/>
    <w:rsid w:val="00562573"/>
    <w:rsid w:val="00564483"/>
    <w:rsid w:val="00573D76"/>
    <w:rsid w:val="005D21F9"/>
    <w:rsid w:val="005D561C"/>
    <w:rsid w:val="005E3C4B"/>
    <w:rsid w:val="005F19B0"/>
    <w:rsid w:val="00603ABC"/>
    <w:rsid w:val="00627F2D"/>
    <w:rsid w:val="006303FA"/>
    <w:rsid w:val="006326C3"/>
    <w:rsid w:val="006419D1"/>
    <w:rsid w:val="00657E63"/>
    <w:rsid w:val="006651E1"/>
    <w:rsid w:val="006677B3"/>
    <w:rsid w:val="0067717C"/>
    <w:rsid w:val="00680ED8"/>
    <w:rsid w:val="006906C0"/>
    <w:rsid w:val="006A28FD"/>
    <w:rsid w:val="006A59BF"/>
    <w:rsid w:val="006B6492"/>
    <w:rsid w:val="00732508"/>
    <w:rsid w:val="007358EA"/>
    <w:rsid w:val="00752ABF"/>
    <w:rsid w:val="00755253"/>
    <w:rsid w:val="00764411"/>
    <w:rsid w:val="00787851"/>
    <w:rsid w:val="00796AE8"/>
    <w:rsid w:val="007B2226"/>
    <w:rsid w:val="007C4F4E"/>
    <w:rsid w:val="007C5DDE"/>
    <w:rsid w:val="007D799E"/>
    <w:rsid w:val="007E134E"/>
    <w:rsid w:val="0080303A"/>
    <w:rsid w:val="00812E9D"/>
    <w:rsid w:val="008152E5"/>
    <w:rsid w:val="008551EF"/>
    <w:rsid w:val="00856808"/>
    <w:rsid w:val="00865954"/>
    <w:rsid w:val="0086742A"/>
    <w:rsid w:val="00895944"/>
    <w:rsid w:val="008B05B2"/>
    <w:rsid w:val="008B0FC0"/>
    <w:rsid w:val="008B29DE"/>
    <w:rsid w:val="008E3E5B"/>
    <w:rsid w:val="0091149A"/>
    <w:rsid w:val="009161CF"/>
    <w:rsid w:val="0093327A"/>
    <w:rsid w:val="00937EB6"/>
    <w:rsid w:val="009A5FB0"/>
    <w:rsid w:val="009E7596"/>
    <w:rsid w:val="009F0156"/>
    <w:rsid w:val="009F232E"/>
    <w:rsid w:val="009F3A55"/>
    <w:rsid w:val="009F7F85"/>
    <w:rsid w:val="00A03AAA"/>
    <w:rsid w:val="00A04505"/>
    <w:rsid w:val="00A06D59"/>
    <w:rsid w:val="00A12539"/>
    <w:rsid w:val="00A2009B"/>
    <w:rsid w:val="00A2659F"/>
    <w:rsid w:val="00A33EDA"/>
    <w:rsid w:val="00A45D53"/>
    <w:rsid w:val="00A544BE"/>
    <w:rsid w:val="00A73C48"/>
    <w:rsid w:val="00A7598A"/>
    <w:rsid w:val="00A812C9"/>
    <w:rsid w:val="00A86E91"/>
    <w:rsid w:val="00A87C31"/>
    <w:rsid w:val="00A978A3"/>
    <w:rsid w:val="00AA262C"/>
    <w:rsid w:val="00AA5A42"/>
    <w:rsid w:val="00AF19A6"/>
    <w:rsid w:val="00AF48C6"/>
    <w:rsid w:val="00B00E67"/>
    <w:rsid w:val="00B15D4B"/>
    <w:rsid w:val="00B31A44"/>
    <w:rsid w:val="00B46FB4"/>
    <w:rsid w:val="00B5269A"/>
    <w:rsid w:val="00B532A0"/>
    <w:rsid w:val="00B678E5"/>
    <w:rsid w:val="00B942AB"/>
    <w:rsid w:val="00BA7BAE"/>
    <w:rsid w:val="00BB0048"/>
    <w:rsid w:val="00BC0178"/>
    <w:rsid w:val="00BF0521"/>
    <w:rsid w:val="00C0089B"/>
    <w:rsid w:val="00C059AF"/>
    <w:rsid w:val="00C1162D"/>
    <w:rsid w:val="00C15A21"/>
    <w:rsid w:val="00C17CCD"/>
    <w:rsid w:val="00C30CB5"/>
    <w:rsid w:val="00C4308D"/>
    <w:rsid w:val="00C46682"/>
    <w:rsid w:val="00C50070"/>
    <w:rsid w:val="00C50204"/>
    <w:rsid w:val="00C63A40"/>
    <w:rsid w:val="00C67DF0"/>
    <w:rsid w:val="00C80709"/>
    <w:rsid w:val="00C85CA3"/>
    <w:rsid w:val="00C86A86"/>
    <w:rsid w:val="00C968DC"/>
    <w:rsid w:val="00CC3B5B"/>
    <w:rsid w:val="00CC7C44"/>
    <w:rsid w:val="00CD53DF"/>
    <w:rsid w:val="00CE1D58"/>
    <w:rsid w:val="00CE3393"/>
    <w:rsid w:val="00CF0874"/>
    <w:rsid w:val="00D01BC3"/>
    <w:rsid w:val="00D02B6A"/>
    <w:rsid w:val="00D031FA"/>
    <w:rsid w:val="00D16475"/>
    <w:rsid w:val="00D23B42"/>
    <w:rsid w:val="00D26C8D"/>
    <w:rsid w:val="00D57B52"/>
    <w:rsid w:val="00D64326"/>
    <w:rsid w:val="00D80089"/>
    <w:rsid w:val="00D86BFF"/>
    <w:rsid w:val="00DA67F5"/>
    <w:rsid w:val="00DC15E1"/>
    <w:rsid w:val="00DC56A8"/>
    <w:rsid w:val="00DD2E76"/>
    <w:rsid w:val="00DD5828"/>
    <w:rsid w:val="00DE12BE"/>
    <w:rsid w:val="00E002A4"/>
    <w:rsid w:val="00E45C9F"/>
    <w:rsid w:val="00E62F71"/>
    <w:rsid w:val="00E6755C"/>
    <w:rsid w:val="00E71593"/>
    <w:rsid w:val="00E832A9"/>
    <w:rsid w:val="00E83718"/>
    <w:rsid w:val="00E87825"/>
    <w:rsid w:val="00E92761"/>
    <w:rsid w:val="00EA1F5C"/>
    <w:rsid w:val="00EB0F6E"/>
    <w:rsid w:val="00EB4544"/>
    <w:rsid w:val="00EC42D5"/>
    <w:rsid w:val="00EF677F"/>
    <w:rsid w:val="00F04CE6"/>
    <w:rsid w:val="00F0541A"/>
    <w:rsid w:val="00F10624"/>
    <w:rsid w:val="00F27F7B"/>
    <w:rsid w:val="00F4636D"/>
    <w:rsid w:val="00F52664"/>
    <w:rsid w:val="00F63488"/>
    <w:rsid w:val="00F7054F"/>
    <w:rsid w:val="00F7260B"/>
    <w:rsid w:val="00F817C6"/>
    <w:rsid w:val="00F91027"/>
    <w:rsid w:val="00F93D8A"/>
    <w:rsid w:val="00FA24FD"/>
    <w:rsid w:val="00FA2791"/>
    <w:rsid w:val="00FB2890"/>
    <w:rsid w:val="00FB33E5"/>
    <w:rsid w:val="00FB5709"/>
    <w:rsid w:val="00FC0EF2"/>
    <w:rsid w:val="00FD49F7"/>
    <w:rsid w:val="00FD5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A4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532A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77</TotalTime>
  <Pages>8</Pages>
  <Words>1690</Words>
  <Characters>9633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Home</cp:lastModifiedBy>
  <cp:revision>22</cp:revision>
  <cp:lastPrinted>2018-09-02T17:13:00Z</cp:lastPrinted>
  <dcterms:created xsi:type="dcterms:W3CDTF">2018-08-30T19:34:00Z</dcterms:created>
  <dcterms:modified xsi:type="dcterms:W3CDTF">2018-09-02T17:59:00Z</dcterms:modified>
</cp:coreProperties>
</file>